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9F9" w:rsidRDefault="005C69F9">
      <w:pPr>
        <w:rPr>
          <w:lang w:val="en-US"/>
        </w:rPr>
      </w:pPr>
      <w:r w:rsidRPr="00FA0AC1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2pt;height:499.2pt;visibility:visible">
            <v:imagedata r:id="rId4" o:title=""/>
          </v:shape>
        </w:pict>
      </w:r>
    </w:p>
    <w:p w:rsidR="005C69F9" w:rsidRDefault="005C69F9">
      <w:pPr>
        <w:rPr>
          <w:lang w:val="en-US"/>
        </w:rPr>
      </w:pPr>
      <w:hyperlink r:id="rId5" w:history="1">
        <w:r w:rsidRPr="00310F91">
          <w:rPr>
            <w:rFonts w:ascii="Arial" w:hAnsi="Arial" w:cs="Arial"/>
            <w:noProof/>
            <w:color w:val="0000FF"/>
            <w:sz w:val="2"/>
            <w:szCs w:val="2"/>
            <w:lang w:eastAsia="ru-RU"/>
          </w:rPr>
          <w:pict>
            <v:shape id="Рисунок 2" o:spid="_x0000_i1026" type="#_x0000_t75" alt="https://im0-tub-ru.yandex.net/i?id=400516697c4a615153564fe016f39203&amp;n=33&amp;h=190&amp;w=232" href="https://yandex.ru/images/search?source=wiz&amp;img_url=http://kirishizdrav.ru/wp-content/uploads/2016/05/%D0%A0%D1%83%D0%BA%D0%B8.png&amp;text=%D0%9F%D1%80%D0%BE%D1%84%D0%B8%D0%BB%D0%B0%D0%BA%D1%82%D0%B8%D0%BA%D0%B0 %D0%BA%D0%B8%D1%88%D0%B5%D1%87%D0%BD%D1%8B%D1%85 %D1%83 %D0%B4%D0%B5%D1%82%D0%B5%D0%B9&amp;noreask=1&amp;pos=15&amp;lr=39&amp;rpt=sima" style="width:174pt;height:142.8pt;visibility:visible" o:button="t">
              <v:fill o:detectmouseclick="t"/>
              <v:imagedata r:id="rId6" o:title=""/>
            </v:shape>
          </w:pict>
        </w:r>
      </w:hyperlink>
      <w:r w:rsidRPr="00310F91">
        <w:rPr>
          <w:noProof/>
          <w:color w:val="333333"/>
          <w:sz w:val="26"/>
          <w:szCs w:val="26"/>
          <w:lang w:eastAsia="ru-RU"/>
        </w:rPr>
        <w:pict>
          <v:shape id="_x0000_i1027" type="#_x0000_t75" alt="Кишечная палочка." style="width:261.6pt;height:201pt;visibility:visible">
            <v:imagedata r:id="rId7" o:title=""/>
          </v:shape>
        </w:pict>
      </w:r>
    </w:p>
    <w:p w:rsidR="005C69F9" w:rsidRDefault="005C69F9">
      <w:pPr>
        <w:rPr>
          <w:lang w:val="en-US"/>
        </w:rPr>
      </w:pPr>
      <w:r w:rsidRPr="00FA0AC1">
        <w:rPr>
          <w:noProof/>
          <w:lang w:eastAsia="ru-RU"/>
        </w:rPr>
        <w:pict>
          <v:shape id="_x0000_i1028" type="#_x0000_t75" style="width:468pt;height:327.6pt;visibility:visible">
            <v:imagedata r:id="rId8" o:title=""/>
          </v:shape>
        </w:pict>
      </w:r>
    </w:p>
    <w:p w:rsidR="005C69F9" w:rsidRDefault="005C69F9">
      <w:pPr>
        <w:rPr>
          <w:lang w:val="en-US"/>
        </w:rPr>
      </w:pPr>
      <w:r w:rsidRPr="00FA0AC1">
        <w:rPr>
          <w:noProof/>
          <w:lang w:eastAsia="ru-RU"/>
        </w:rPr>
        <w:pict>
          <v:shape id="Рисунок 3" o:spid="_x0000_i1029" type="#_x0000_t75" style="width:468pt;height:327.6pt;visibility:visible">
            <v:imagedata r:id="rId9" o:title=""/>
          </v:shape>
        </w:pict>
      </w:r>
    </w:p>
    <w:p w:rsidR="005C69F9" w:rsidRDefault="005C69F9">
      <w:pPr>
        <w:rPr>
          <w:lang w:val="en-US"/>
        </w:rPr>
      </w:pPr>
    </w:p>
    <w:p w:rsidR="005C69F9" w:rsidRDefault="005C69F9">
      <w:pPr>
        <w:rPr>
          <w:lang w:val="en-US"/>
        </w:rPr>
      </w:pPr>
    </w:p>
    <w:p w:rsidR="005C69F9" w:rsidRDefault="005C69F9">
      <w:pPr>
        <w:rPr>
          <w:lang w:val="en-US"/>
        </w:rPr>
      </w:pPr>
      <w:r w:rsidRPr="00FA0AC1">
        <w:rPr>
          <w:noProof/>
          <w:lang w:eastAsia="ru-RU"/>
        </w:rPr>
        <w:pict>
          <v:shape id="_x0000_i1030" type="#_x0000_t75" style="width:448.8pt;height:540pt;visibility:visible">
            <v:imagedata r:id="rId10" o:title=""/>
          </v:shape>
        </w:pict>
      </w:r>
    </w:p>
    <w:p w:rsidR="005C69F9" w:rsidRPr="00216274" w:rsidRDefault="005C69F9">
      <w:pPr>
        <w:rPr>
          <w:lang w:val="en-US"/>
        </w:rPr>
      </w:pPr>
      <w:r w:rsidRPr="0067526F">
        <w:rPr>
          <w:lang w:val="en-US"/>
        </w:rPr>
        <w:object w:dxaOrig="9385" w:dyaOrig="4329">
          <v:shape id="_x0000_i1031" type="#_x0000_t75" style="width:469.2pt;height:216.6pt" o:ole="">
            <v:imagedata r:id="rId11" o:title=""/>
          </v:shape>
          <o:OLEObject Type="Embed" ProgID="Msxml2.SAXXMLReader.5.0" ShapeID="_x0000_i1031" DrawAspect="Content" ObjectID="_1071367716" r:id="rId12">
            <o:FieldCodes>\s</o:FieldCodes>
          </o:OLEObject>
        </w:object>
      </w:r>
    </w:p>
    <w:sectPr w:rsidR="005C69F9" w:rsidRPr="00216274" w:rsidSect="00744F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16274"/>
    <w:rsid w:val="00216274"/>
    <w:rsid w:val="00304E0E"/>
    <w:rsid w:val="00310F91"/>
    <w:rsid w:val="003B770C"/>
    <w:rsid w:val="00552524"/>
    <w:rsid w:val="0056013B"/>
    <w:rsid w:val="005C69F9"/>
    <w:rsid w:val="0067526F"/>
    <w:rsid w:val="00744F62"/>
    <w:rsid w:val="00844314"/>
    <w:rsid w:val="009E1AAC"/>
    <w:rsid w:val="009E56CA"/>
    <w:rsid w:val="009F1D62"/>
    <w:rsid w:val="00AC13D2"/>
    <w:rsid w:val="00FA0AC1"/>
    <w:rsid w:val="00FC46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4F62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16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162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hyperlink" Target="https://yandex.ru/images/search?source=wiz&amp;img_url=http://kirishizdrav.ru/wp-content/uploads/2016/05/%D0%A0%D1%83%D0%BA%D0%B8.png&amp;text=%D0%9F%D1%80%D0%BE%D1%84%D0%B8%D0%BB%D0%B0%D0%BA%D1%82%D0%B8%D0%BA%D0%B0%20%D0%BA%D0%B8%D1%88%D0%B5%D1%87%D0%BD%D1%8B%D1%85%20%D1%83%20%D0%B4%D0%B5%D1%82%D0%B5%D0%B9&amp;noreask=1&amp;pos=15&amp;lr=39&amp;rpt=simage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</TotalTime>
  <Pages>4</Pages>
  <Words>59</Words>
  <Characters>337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</dc:creator>
  <cp:keywords/>
  <dc:description/>
  <cp:lastModifiedBy>бек</cp:lastModifiedBy>
  <cp:revision>7</cp:revision>
  <dcterms:created xsi:type="dcterms:W3CDTF">2017-03-30T08:02:00Z</dcterms:created>
  <dcterms:modified xsi:type="dcterms:W3CDTF">2002-01-01T02:22:00Z</dcterms:modified>
</cp:coreProperties>
</file>